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BF" w:rsidRPr="009E6966" w:rsidRDefault="00AE21BF" w:rsidP="00937F7F">
      <w:pPr>
        <w:jc w:val="center"/>
        <w:rPr>
          <w:b/>
          <w:sz w:val="24"/>
          <w:szCs w:val="24"/>
        </w:rPr>
      </w:pPr>
      <w:r w:rsidRPr="009E6966">
        <w:rPr>
          <w:b/>
          <w:sz w:val="24"/>
          <w:szCs w:val="24"/>
        </w:rPr>
        <w:t>Положення</w:t>
      </w:r>
    </w:p>
    <w:p w:rsidR="00AE21BF" w:rsidRPr="009E6966" w:rsidRDefault="00AE21BF" w:rsidP="00937F7F">
      <w:pPr>
        <w:jc w:val="center"/>
        <w:rPr>
          <w:b/>
          <w:sz w:val="24"/>
          <w:szCs w:val="24"/>
        </w:rPr>
      </w:pPr>
      <w:r w:rsidRPr="009E6966">
        <w:rPr>
          <w:b/>
          <w:sz w:val="24"/>
          <w:szCs w:val="24"/>
        </w:rPr>
        <w:t xml:space="preserve">про </w:t>
      </w:r>
      <w:r>
        <w:rPr>
          <w:b/>
          <w:sz w:val="24"/>
          <w:szCs w:val="24"/>
        </w:rPr>
        <w:t xml:space="preserve">Харківський </w:t>
      </w:r>
      <w:r w:rsidRPr="009E6966">
        <w:rPr>
          <w:b/>
          <w:sz w:val="24"/>
          <w:szCs w:val="24"/>
        </w:rPr>
        <w:t>обласний етап конкурсу дитячої творчості</w:t>
      </w:r>
    </w:p>
    <w:p w:rsidR="00AE21BF" w:rsidRPr="009E6966" w:rsidRDefault="00AE21BF" w:rsidP="00937F7F">
      <w:pPr>
        <w:jc w:val="center"/>
        <w:rPr>
          <w:b/>
          <w:sz w:val="24"/>
          <w:szCs w:val="24"/>
        </w:rPr>
      </w:pPr>
      <w:r w:rsidRPr="009E6966">
        <w:rPr>
          <w:b/>
          <w:sz w:val="24"/>
          <w:szCs w:val="24"/>
        </w:rPr>
        <w:t>«Яскраві діти України»</w:t>
      </w:r>
    </w:p>
    <w:p w:rsidR="00AE21BF" w:rsidRDefault="00AE21BF" w:rsidP="00133417">
      <w:r>
        <w:t xml:space="preserve"> </w:t>
      </w:r>
    </w:p>
    <w:p w:rsidR="00AE21BF" w:rsidRPr="00937F7F" w:rsidRDefault="00AE21BF" w:rsidP="00937F7F">
      <w:pPr>
        <w:jc w:val="center"/>
        <w:rPr>
          <w:b/>
        </w:rPr>
      </w:pPr>
      <w:r>
        <w:rPr>
          <w:b/>
        </w:rPr>
        <w:t>1-3.09</w:t>
      </w:r>
      <w:r w:rsidRPr="00937F7F">
        <w:rPr>
          <w:b/>
        </w:rPr>
        <w:t>.2017</w:t>
      </w:r>
    </w:p>
    <w:p w:rsidR="00AE21BF" w:rsidRPr="00937F7F" w:rsidRDefault="00AE21BF" w:rsidP="00937F7F">
      <w:pPr>
        <w:jc w:val="center"/>
        <w:rPr>
          <w:b/>
        </w:rPr>
      </w:pPr>
      <w:r w:rsidRPr="00937F7F">
        <w:rPr>
          <w:b/>
        </w:rPr>
        <w:t xml:space="preserve">Україна, м. </w:t>
      </w:r>
      <w:r>
        <w:rPr>
          <w:b/>
        </w:rPr>
        <w:t>Харків</w:t>
      </w:r>
    </w:p>
    <w:p w:rsidR="00AE21BF" w:rsidRDefault="00AE21BF" w:rsidP="00133417">
      <w:r>
        <w:t xml:space="preserve">                                  </w:t>
      </w:r>
    </w:p>
    <w:p w:rsidR="00AE21BF" w:rsidRPr="009E6966" w:rsidRDefault="00AE21BF" w:rsidP="00133417">
      <w:pPr>
        <w:rPr>
          <w:b/>
          <w:u w:val="single"/>
        </w:rPr>
      </w:pPr>
      <w:r>
        <w:t xml:space="preserve"> </w:t>
      </w:r>
      <w:r w:rsidRPr="009E6966">
        <w:rPr>
          <w:b/>
          <w:u w:val="single"/>
        </w:rPr>
        <w:t>Засновники та організатори конкурсу</w:t>
      </w:r>
    </w:p>
    <w:p w:rsidR="00AE21BF" w:rsidRDefault="00AE21BF" w:rsidP="00133417">
      <w:r>
        <w:t xml:space="preserve"> </w:t>
      </w:r>
    </w:p>
    <w:p w:rsidR="00AE21BF" w:rsidRDefault="00AE21BF" w:rsidP="00133417">
      <w:r>
        <w:t>• Творче об’єднання «Яскраві діти України» / «Bright children of Ukraine»</w:t>
      </w:r>
    </w:p>
    <w:p w:rsidR="00AE21BF" w:rsidRDefault="00AE21BF" w:rsidP="00133417"/>
    <w:p w:rsidR="00AE21BF" w:rsidRDefault="00AE21BF" w:rsidP="00133417">
      <w:r>
        <w:t xml:space="preserve"> </w:t>
      </w:r>
    </w:p>
    <w:p w:rsidR="00AE21BF" w:rsidRPr="009E6966" w:rsidRDefault="00AE21BF" w:rsidP="00133417">
      <w:pPr>
        <w:rPr>
          <w:b/>
          <w:u w:val="single"/>
        </w:rPr>
      </w:pPr>
      <w:r w:rsidRPr="009E6966">
        <w:rPr>
          <w:b/>
          <w:u w:val="single"/>
        </w:rPr>
        <w:t>Патронат та меценати</w:t>
      </w:r>
    </w:p>
    <w:p w:rsidR="00AE21BF" w:rsidRDefault="00AE21BF" w:rsidP="00133417">
      <w:r>
        <w:t xml:space="preserve"> </w:t>
      </w:r>
    </w:p>
    <w:p w:rsidR="00AE21BF" w:rsidRDefault="00AE21BF" w:rsidP="00133417">
      <w:r>
        <w:t>• Під патронатом обласної державної адміністрації</w:t>
      </w:r>
    </w:p>
    <w:p w:rsidR="00AE21BF" w:rsidRDefault="00AE21BF" w:rsidP="00133417">
      <w:r>
        <w:t>• Представники підприємництва / бізнесу</w:t>
      </w:r>
    </w:p>
    <w:p w:rsidR="00AE21BF" w:rsidRDefault="00AE21BF" w:rsidP="00133417"/>
    <w:p w:rsidR="00AE21BF" w:rsidRDefault="00AE21BF" w:rsidP="00133417">
      <w:r>
        <w:t xml:space="preserve"> </w:t>
      </w:r>
    </w:p>
    <w:p w:rsidR="00AE21BF" w:rsidRDefault="00AE21BF" w:rsidP="00133417">
      <w:pPr>
        <w:rPr>
          <w:b/>
          <w:u w:val="single"/>
        </w:rPr>
      </w:pPr>
      <w:r w:rsidRPr="006859BE">
        <w:rPr>
          <w:b/>
          <w:u w:val="single"/>
        </w:rPr>
        <w:t xml:space="preserve">Участь у конкурсі беруть: </w:t>
      </w:r>
    </w:p>
    <w:p w:rsidR="00AE21BF" w:rsidRPr="006859BE" w:rsidRDefault="00AE21BF" w:rsidP="00133417">
      <w:pPr>
        <w:rPr>
          <w:b/>
          <w:u w:val="single"/>
        </w:rPr>
      </w:pPr>
    </w:p>
    <w:p w:rsidR="00AE21BF" w:rsidRDefault="00AE21BF" w:rsidP="006859BE">
      <w:pPr>
        <w:pStyle w:val="ListParagraph"/>
        <w:numPr>
          <w:ilvl w:val="0"/>
          <w:numId w:val="3"/>
        </w:numPr>
      </w:pPr>
      <w:r>
        <w:t xml:space="preserve">Дитячі художні колективи (малі форми, дуети та тріо) </w:t>
      </w:r>
    </w:p>
    <w:p w:rsidR="00AE21BF" w:rsidRDefault="00AE21BF" w:rsidP="006859BE">
      <w:pPr>
        <w:pStyle w:val="ListParagraph"/>
        <w:numPr>
          <w:ilvl w:val="0"/>
          <w:numId w:val="3"/>
        </w:numPr>
      </w:pPr>
      <w:r>
        <w:t>Солісти-вокалісти.</w:t>
      </w:r>
    </w:p>
    <w:p w:rsidR="00AE21BF" w:rsidRDefault="00AE21BF" w:rsidP="00133417"/>
    <w:p w:rsidR="00AE21BF" w:rsidRPr="009779CF" w:rsidRDefault="00AE21BF" w:rsidP="00133417">
      <w:pPr>
        <w:rPr>
          <w:b/>
          <w:u w:val="single"/>
        </w:rPr>
      </w:pPr>
      <w:r w:rsidRPr="009779CF">
        <w:rPr>
          <w:b/>
          <w:u w:val="single"/>
        </w:rPr>
        <w:t xml:space="preserve">Мета конкурсу: </w:t>
      </w:r>
    </w:p>
    <w:p w:rsidR="00AE21BF" w:rsidRDefault="00AE21BF" w:rsidP="00133417"/>
    <w:p w:rsidR="00AE21BF" w:rsidRDefault="00AE21BF" w:rsidP="009779CF">
      <w:pPr>
        <w:pStyle w:val="ListParagraph"/>
        <w:numPr>
          <w:ilvl w:val="0"/>
          <w:numId w:val="1"/>
        </w:numPr>
      </w:pPr>
      <w:r>
        <w:t xml:space="preserve">Національно-патріотичне виховання молоді; </w:t>
      </w:r>
    </w:p>
    <w:p w:rsidR="00AE21BF" w:rsidRDefault="00AE21BF" w:rsidP="009779CF">
      <w:pPr>
        <w:pStyle w:val="ListParagraph"/>
        <w:numPr>
          <w:ilvl w:val="0"/>
          <w:numId w:val="1"/>
        </w:numPr>
      </w:pPr>
      <w:r>
        <w:t>Популяризація сучасної естрадної пісні;</w:t>
      </w:r>
    </w:p>
    <w:p w:rsidR="00AE21BF" w:rsidRDefault="00AE21BF" w:rsidP="009779CF">
      <w:pPr>
        <w:pStyle w:val="ListParagraph"/>
        <w:numPr>
          <w:ilvl w:val="0"/>
          <w:numId w:val="1"/>
        </w:numPr>
      </w:pPr>
      <w:r>
        <w:t xml:space="preserve">Виявлення юних талановитих виконавців; </w:t>
      </w:r>
    </w:p>
    <w:p w:rsidR="00AE21BF" w:rsidRDefault="00AE21BF" w:rsidP="009779CF">
      <w:pPr>
        <w:pStyle w:val="ListParagraph"/>
        <w:numPr>
          <w:ilvl w:val="0"/>
          <w:numId w:val="1"/>
        </w:numPr>
      </w:pPr>
      <w:r>
        <w:t xml:space="preserve">Виховання художнього смаку та поваги до мистецтва, професіоналізму; </w:t>
      </w:r>
    </w:p>
    <w:p w:rsidR="00AE21BF" w:rsidRDefault="00AE21BF" w:rsidP="009779CF">
      <w:pPr>
        <w:pStyle w:val="ListParagraph"/>
        <w:numPr>
          <w:ilvl w:val="0"/>
          <w:numId w:val="1"/>
        </w:numPr>
      </w:pPr>
      <w:r>
        <w:t xml:space="preserve">Відродження кращих традицій вокальних жанрів; </w:t>
      </w:r>
    </w:p>
    <w:p w:rsidR="00AE21BF" w:rsidRDefault="00AE21BF" w:rsidP="009779CF">
      <w:pPr>
        <w:pStyle w:val="ListParagraph"/>
        <w:numPr>
          <w:ilvl w:val="0"/>
          <w:numId w:val="1"/>
        </w:numPr>
      </w:pPr>
      <w:r>
        <w:t>встановлення творчих контактів, Зміцнення дружніх зв'язків.</w:t>
      </w:r>
    </w:p>
    <w:p w:rsidR="00AE21BF" w:rsidRDefault="00AE21BF" w:rsidP="00133417">
      <w:r>
        <w:t xml:space="preserve"> </w:t>
      </w:r>
    </w:p>
    <w:p w:rsidR="00AE21BF" w:rsidRPr="009779CF" w:rsidRDefault="00AE21BF" w:rsidP="00133417">
      <w:pPr>
        <w:rPr>
          <w:b/>
          <w:u w:val="single"/>
        </w:rPr>
      </w:pPr>
      <w:r w:rsidRPr="009779CF">
        <w:rPr>
          <w:b/>
          <w:u w:val="single"/>
        </w:rPr>
        <w:t>Завдання конкурсу:</w:t>
      </w:r>
    </w:p>
    <w:p w:rsidR="00AE21BF" w:rsidRDefault="00AE21BF" w:rsidP="00133417">
      <w:r>
        <w:t xml:space="preserve"> </w:t>
      </w:r>
    </w:p>
    <w:p w:rsidR="00AE21BF" w:rsidRDefault="00AE21BF" w:rsidP="009779CF">
      <w:pPr>
        <w:pStyle w:val="ListParagraph"/>
        <w:numPr>
          <w:ilvl w:val="0"/>
          <w:numId w:val="2"/>
        </w:numPr>
      </w:pPr>
      <w:r>
        <w:t>Пошук та підтримка обдарованої молоді;</w:t>
      </w:r>
    </w:p>
    <w:p w:rsidR="00AE21BF" w:rsidRDefault="00AE21BF" w:rsidP="009779CF">
      <w:pPr>
        <w:pStyle w:val="ListParagraph"/>
        <w:numPr>
          <w:ilvl w:val="0"/>
          <w:numId w:val="2"/>
        </w:numPr>
      </w:pPr>
      <w:r>
        <w:t>Підвищення виконавської майстерності та активізація творчої діяльності аматорських колективів, окремих виконавців. Формування високохудожнього смаку, та разом з тим і попиту на музичні твори високого художнього змісту;</w:t>
      </w:r>
    </w:p>
    <w:p w:rsidR="00AE21BF" w:rsidRDefault="00AE21BF" w:rsidP="009779CF">
      <w:pPr>
        <w:pStyle w:val="ListParagraph"/>
        <w:numPr>
          <w:ilvl w:val="0"/>
          <w:numId w:val="2"/>
        </w:numPr>
      </w:pPr>
      <w:r>
        <w:t>Створення умов для формування та розвитку сучасного вокального виконання;</w:t>
      </w:r>
    </w:p>
    <w:p w:rsidR="00AE21BF" w:rsidRDefault="00AE21BF" w:rsidP="009779CF">
      <w:pPr>
        <w:pStyle w:val="ListParagraph"/>
        <w:numPr>
          <w:ilvl w:val="0"/>
          <w:numId w:val="2"/>
        </w:numPr>
      </w:pPr>
      <w:r>
        <w:t>Сприяння національно-патріотичного виховання молоді.</w:t>
      </w:r>
    </w:p>
    <w:p w:rsidR="00AE21BF" w:rsidRDefault="00AE21BF" w:rsidP="00133417"/>
    <w:p w:rsidR="00AE21BF" w:rsidRDefault="00AE21BF" w:rsidP="00133417">
      <w:r>
        <w:t xml:space="preserve">  </w:t>
      </w:r>
    </w:p>
    <w:p w:rsidR="00AE21BF" w:rsidRPr="009779CF" w:rsidRDefault="00AE21BF" w:rsidP="00133417">
      <w:pPr>
        <w:rPr>
          <w:b/>
          <w:u w:val="single"/>
        </w:rPr>
      </w:pPr>
      <w:r w:rsidRPr="009779CF">
        <w:rPr>
          <w:b/>
          <w:u w:val="single"/>
        </w:rPr>
        <w:t>РЕГЛАМЕНТ КОНКУРСНОЇ ПРОГРАМИ:</w:t>
      </w:r>
    </w:p>
    <w:p w:rsidR="00AE21BF" w:rsidRDefault="00AE21BF" w:rsidP="00133417">
      <w:r>
        <w:t xml:space="preserve"> </w:t>
      </w:r>
    </w:p>
    <w:p w:rsidR="00AE21BF" w:rsidRPr="009779CF" w:rsidRDefault="00AE21BF" w:rsidP="00133417">
      <w:pPr>
        <w:rPr>
          <w:b/>
        </w:rPr>
      </w:pPr>
      <w:r w:rsidRPr="009779CF">
        <w:rPr>
          <w:b/>
        </w:rPr>
        <w:t>1. КОНКУРС</w:t>
      </w:r>
    </w:p>
    <w:p w:rsidR="00AE21BF" w:rsidRDefault="00AE21BF" w:rsidP="00133417">
      <w:r>
        <w:t xml:space="preserve"> </w:t>
      </w:r>
    </w:p>
    <w:p w:rsidR="00AE21BF" w:rsidRDefault="00AE21BF" w:rsidP="00133417">
      <w:r>
        <w:t>Вокал – академічний, народний, естрадний, джазовий.</w:t>
      </w:r>
      <w:r w:rsidRPr="008F002B">
        <w:t xml:space="preserve"> Представляють два вокальні твори (вітчизняна та світова пісня) із загальним часом звучання на композицію </w:t>
      </w:r>
      <w:r w:rsidRPr="004D0A4D">
        <w:rPr>
          <w:b/>
        </w:rPr>
        <w:t>до 3 хвилин</w:t>
      </w:r>
      <w:r>
        <w:t>.</w:t>
      </w:r>
    </w:p>
    <w:p w:rsidR="00AE21BF" w:rsidRDefault="00AE21BF" w:rsidP="00616822">
      <w:pPr>
        <w:pStyle w:val="ListParagraph"/>
        <w:numPr>
          <w:ilvl w:val="0"/>
          <w:numId w:val="4"/>
        </w:numPr>
        <w:ind w:left="1068"/>
      </w:pPr>
      <w:r>
        <w:t xml:space="preserve">Кожний конкурсант </w:t>
      </w:r>
      <w:r w:rsidRPr="004D0A4D">
        <w:rPr>
          <w:b/>
        </w:rPr>
        <w:t xml:space="preserve">до </w:t>
      </w:r>
      <w:r>
        <w:rPr>
          <w:b/>
        </w:rPr>
        <w:t xml:space="preserve">10 серпня </w:t>
      </w:r>
      <w:r w:rsidRPr="004D0A4D">
        <w:rPr>
          <w:b/>
        </w:rPr>
        <w:t>2017 року</w:t>
      </w:r>
      <w:r>
        <w:t xml:space="preserve"> надає відеозапис своєї конкурсної пісні в особистому виконанні.</w:t>
      </w:r>
    </w:p>
    <w:p w:rsidR="00AE21BF" w:rsidRDefault="00AE21BF" w:rsidP="004D0A4D">
      <w:pPr>
        <w:ind w:left="348"/>
      </w:pPr>
    </w:p>
    <w:p w:rsidR="00AE21BF" w:rsidRDefault="00AE21BF" w:rsidP="004D0A4D">
      <w:pPr>
        <w:pStyle w:val="ListParagraph"/>
        <w:numPr>
          <w:ilvl w:val="0"/>
          <w:numId w:val="4"/>
        </w:numPr>
        <w:ind w:left="1068"/>
      </w:pPr>
      <w:r>
        <w:t xml:space="preserve">Всі учасники виступають у супроводі  інструментального бенду з бек-вокалом. </w:t>
      </w:r>
    </w:p>
    <w:p w:rsidR="00AE21BF" w:rsidRDefault="00AE21BF" w:rsidP="004D0A4D">
      <w:pPr>
        <w:pStyle w:val="ListParagraph"/>
        <w:ind w:left="1068"/>
      </w:pPr>
      <w:r>
        <w:t>Забороняється double-трек (інструментальний, вокальний).</w:t>
      </w:r>
    </w:p>
    <w:p w:rsidR="00AE21BF" w:rsidRDefault="00AE21BF" w:rsidP="00133417"/>
    <w:p w:rsidR="00AE21BF" w:rsidRDefault="00AE21BF" w:rsidP="00133417">
      <w:r>
        <w:t xml:space="preserve">Фонограми, за зразком яких будуть робитися аранжування для бенду, забезпечуються безпосередньо конкурсантом або керівником у форматі </w:t>
      </w:r>
      <w:r w:rsidRPr="004D0A4D">
        <w:rPr>
          <w:b/>
        </w:rPr>
        <w:t>mp3</w:t>
      </w:r>
      <w:r>
        <w:t xml:space="preserve"> до </w:t>
      </w:r>
      <w:r>
        <w:rPr>
          <w:b/>
        </w:rPr>
        <w:t>10 серпня</w:t>
      </w:r>
      <w:r w:rsidRPr="004D0A4D">
        <w:rPr>
          <w:b/>
        </w:rPr>
        <w:t xml:space="preserve"> 2017 року</w:t>
      </w:r>
      <w:r>
        <w:t>.</w:t>
      </w:r>
    </w:p>
    <w:p w:rsidR="00AE21BF" w:rsidRDefault="00AE21BF" w:rsidP="00133417"/>
    <w:p w:rsidR="00AE21BF" w:rsidRDefault="00AE21BF" w:rsidP="00133417">
      <w:r>
        <w:t xml:space="preserve">До </w:t>
      </w:r>
      <w:r>
        <w:rPr>
          <w:b/>
        </w:rPr>
        <w:t>15 серпня</w:t>
      </w:r>
      <w:r w:rsidRPr="004D0A4D">
        <w:rPr>
          <w:b/>
        </w:rPr>
        <w:t xml:space="preserve"> 2017 року</w:t>
      </w:r>
      <w:r>
        <w:t xml:space="preserve"> конкурсант, або його керівник повинен надіслати на пошту Оргкомітету відео-візитівку з розповіддю учасника про себе та регіон, який він представляє на конкурсі (Регламент </w:t>
      </w:r>
      <w:r w:rsidRPr="004D0A4D">
        <w:rPr>
          <w:b/>
        </w:rPr>
        <w:t>40 сек</w:t>
      </w:r>
      <w:r w:rsidRPr="00EB7909">
        <w:rPr>
          <w:b/>
        </w:rPr>
        <w:t>унд</w:t>
      </w:r>
      <w:r>
        <w:t xml:space="preserve">), а також фотографію конкурсанта для розміщення в буклет (формат </w:t>
      </w:r>
      <w:r w:rsidRPr="004D0A4D">
        <w:rPr>
          <w:b/>
        </w:rPr>
        <w:t>jpg, 5 Мpx</w:t>
      </w:r>
      <w:r>
        <w:t>)</w:t>
      </w:r>
    </w:p>
    <w:p w:rsidR="00AE21BF" w:rsidRDefault="00AE21BF" w:rsidP="00133417"/>
    <w:p w:rsidR="00AE21BF" w:rsidRDefault="00AE21BF" w:rsidP="00133417">
      <w:r w:rsidRPr="00410D4A">
        <w:rPr>
          <w:b/>
        </w:rPr>
        <w:t>Категорії</w:t>
      </w:r>
      <w:r>
        <w:t>:</w:t>
      </w:r>
    </w:p>
    <w:p w:rsidR="00AE21BF" w:rsidRDefault="00AE21BF" w:rsidP="00133417"/>
    <w:p w:rsidR="00AE21BF" w:rsidRDefault="00AE21BF" w:rsidP="00410D4A">
      <w:pPr>
        <w:ind w:left="708"/>
      </w:pPr>
      <w:r>
        <w:rPr>
          <w:b/>
          <w:lang w:val="ru-RU"/>
        </w:rPr>
        <w:t>Перша</w:t>
      </w:r>
      <w:r>
        <w:t xml:space="preserve"> – 6-9 років;</w:t>
      </w:r>
    </w:p>
    <w:p w:rsidR="00AE21BF" w:rsidRDefault="00AE21BF" w:rsidP="00410D4A">
      <w:pPr>
        <w:ind w:left="708"/>
      </w:pPr>
      <w:r>
        <w:rPr>
          <w:b/>
        </w:rPr>
        <w:t>Друга</w:t>
      </w:r>
      <w:r>
        <w:t xml:space="preserve"> – 10-12 років;</w:t>
      </w:r>
    </w:p>
    <w:p w:rsidR="00AE21BF" w:rsidRDefault="00AE21BF" w:rsidP="00410D4A">
      <w:pPr>
        <w:ind w:left="708"/>
      </w:pPr>
      <w:r>
        <w:rPr>
          <w:b/>
        </w:rPr>
        <w:t>Трет</w:t>
      </w:r>
      <w:r w:rsidRPr="00E025BD">
        <w:rPr>
          <w:b/>
        </w:rPr>
        <w:t>я</w:t>
      </w:r>
      <w:r w:rsidRPr="00E025BD">
        <w:rPr>
          <w:b/>
          <w:lang w:val="ru-RU"/>
        </w:rPr>
        <w:t>*</w:t>
      </w:r>
      <w:r>
        <w:t xml:space="preserve"> – 13-14 років.</w:t>
      </w:r>
    </w:p>
    <w:p w:rsidR="00AE21BF" w:rsidRDefault="00AE21BF" w:rsidP="00133417"/>
    <w:p w:rsidR="00AE21BF" w:rsidRPr="00E025BD" w:rsidRDefault="00AE21BF" w:rsidP="00E025BD">
      <w:pPr>
        <w:ind w:left="708"/>
        <w:rPr>
          <w:i/>
        </w:rPr>
      </w:pPr>
      <w:r w:rsidRPr="00E025BD">
        <w:rPr>
          <w:i/>
        </w:rPr>
        <w:t>*Учасники</w:t>
      </w:r>
      <w:r w:rsidRPr="00D97108">
        <w:rPr>
          <w:i/>
          <w:lang w:val="ru-RU"/>
        </w:rPr>
        <w:t xml:space="preserve"> </w:t>
      </w:r>
      <w:r>
        <w:rPr>
          <w:i/>
          <w:lang w:val="ru-RU"/>
        </w:rPr>
        <w:t>фіналу національного етапу конкурсу</w:t>
      </w:r>
      <w:r w:rsidRPr="00E025BD">
        <w:rPr>
          <w:i/>
        </w:rPr>
        <w:t>,</w:t>
      </w:r>
      <w:r>
        <w:rPr>
          <w:i/>
        </w:rPr>
        <w:t xml:space="preserve"> що відбудеться у лютому 2018 року, </w:t>
      </w:r>
      <w:r w:rsidRPr="00E025BD">
        <w:rPr>
          <w:i/>
        </w:rPr>
        <w:t xml:space="preserve">повинні досягти </w:t>
      </w:r>
      <w:r>
        <w:rPr>
          <w:i/>
        </w:rPr>
        <w:t xml:space="preserve">15-річного </w:t>
      </w:r>
      <w:r w:rsidRPr="00E025BD">
        <w:rPr>
          <w:i/>
        </w:rPr>
        <w:t>віку в період між 1 січня та 31 грудня 2018 року.</w:t>
      </w:r>
    </w:p>
    <w:p w:rsidR="00AE21BF" w:rsidRDefault="00AE21BF" w:rsidP="00133417"/>
    <w:p w:rsidR="00AE21BF" w:rsidRDefault="00AE21BF" w:rsidP="00133417"/>
    <w:p w:rsidR="00AE21BF" w:rsidRPr="00E025BD" w:rsidRDefault="00AE21BF" w:rsidP="00133417">
      <w:pPr>
        <w:rPr>
          <w:b/>
          <w:u w:val="single"/>
        </w:rPr>
      </w:pPr>
      <w:r w:rsidRPr="00E025BD">
        <w:rPr>
          <w:b/>
          <w:u w:val="single"/>
        </w:rPr>
        <w:t>2. КОНКУРСНІ ВИМОГИ</w:t>
      </w:r>
    </w:p>
    <w:p w:rsidR="00AE21BF" w:rsidRDefault="00AE21BF" w:rsidP="00133417"/>
    <w:p w:rsidR="00AE21BF" w:rsidRDefault="00AE21BF" w:rsidP="00133417">
      <w:r>
        <w:t xml:space="preserve">Виступ конкурсанта оцінюється за такими </w:t>
      </w:r>
      <w:r w:rsidRPr="00E256B8">
        <w:rPr>
          <w:b/>
        </w:rPr>
        <w:t>критеріями</w:t>
      </w:r>
      <w:r>
        <w:t>: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Чистота інтонації;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Краса тембру і сила голосу;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Володіння динамікою звуку;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Артистизм і виразність;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Зовнішній вигляд;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Тематика і підбір репертуару;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Виконавча майстерність;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 xml:space="preserve">Постановка номеру і оригінальність; </w:t>
      </w:r>
    </w:p>
    <w:p w:rsidR="00AE21BF" w:rsidRDefault="00AE21BF" w:rsidP="00E256B8">
      <w:pPr>
        <w:pStyle w:val="ListParagraph"/>
        <w:numPr>
          <w:ilvl w:val="0"/>
          <w:numId w:val="6"/>
        </w:numPr>
      </w:pPr>
      <w:r>
        <w:t>Артистизм і виконавча майстерність.</w:t>
      </w:r>
    </w:p>
    <w:p w:rsidR="00AE21BF" w:rsidRDefault="00AE21BF" w:rsidP="00133417"/>
    <w:p w:rsidR="00AE21BF" w:rsidRDefault="00AE21BF" w:rsidP="00133417">
      <w:r>
        <w:t>Сценічний костюм оцінюється членами журі окремим балом.</w:t>
      </w:r>
    </w:p>
    <w:p w:rsidR="00AE21BF" w:rsidRDefault="00AE21BF" w:rsidP="00133417"/>
    <w:p w:rsidR="00AE21BF" w:rsidRDefault="00AE21BF" w:rsidP="00133417"/>
    <w:p w:rsidR="00AE21BF" w:rsidRPr="00E256B8" w:rsidRDefault="00AE21BF" w:rsidP="00133417">
      <w:pPr>
        <w:rPr>
          <w:b/>
          <w:u w:val="single"/>
        </w:rPr>
      </w:pPr>
      <w:r w:rsidRPr="00E256B8">
        <w:rPr>
          <w:b/>
          <w:u w:val="single"/>
        </w:rPr>
        <w:t>3. НАГОРОДЖЕННЯ</w:t>
      </w:r>
    </w:p>
    <w:p w:rsidR="00AE21BF" w:rsidRDefault="00AE21BF" w:rsidP="00133417"/>
    <w:p w:rsidR="00AE21BF" w:rsidRDefault="00AE21BF" w:rsidP="00133417">
      <w:r w:rsidRPr="00E256B8">
        <w:rPr>
          <w:b/>
        </w:rPr>
        <w:t>3.1.</w:t>
      </w:r>
      <w:r>
        <w:t xml:space="preserve"> Рішенням професійного журі (у складі якого провідні композитори, співаки та діячі мистецтв України та закордону). У номінації та віковій категорії визначаються лауреати (у кожній номінації три призових місця), які нагороджуються дипломами та сувенірами. Журі може розділити звання лауреата між кількома учасниками, а також не присудити його нікому. </w:t>
      </w:r>
    </w:p>
    <w:p w:rsidR="00AE21BF" w:rsidRDefault="00AE21BF" w:rsidP="00133417"/>
    <w:p w:rsidR="00AE21BF" w:rsidRDefault="00AE21BF" w:rsidP="00133417">
      <w:r w:rsidRPr="00E256B8">
        <w:rPr>
          <w:b/>
        </w:rPr>
        <w:t>3.2.</w:t>
      </w:r>
      <w:r>
        <w:t xml:space="preserve"> Таємним голосуванням журі визначається володар Гран-прі фестивалю. Гран-прі може бути не присуджено. </w:t>
      </w:r>
    </w:p>
    <w:p w:rsidR="00AE21BF" w:rsidRDefault="00AE21BF" w:rsidP="00133417"/>
    <w:p w:rsidR="00AE21BF" w:rsidRDefault="00AE21BF" w:rsidP="00133417">
      <w:r w:rsidRPr="00E256B8">
        <w:rPr>
          <w:b/>
        </w:rPr>
        <w:t>3.3.</w:t>
      </w:r>
      <w:r>
        <w:t xml:space="preserve"> Журі оцінює конкурсне виконання по 10-бальній шкалі. Найменшим балом є бал «4» (чотири). </w:t>
      </w:r>
    </w:p>
    <w:p w:rsidR="00AE21BF" w:rsidRDefault="00AE21BF" w:rsidP="00133417"/>
    <w:p w:rsidR="00AE21BF" w:rsidRDefault="00AE21BF" w:rsidP="00133417">
      <w:r w:rsidRPr="00E256B8">
        <w:rPr>
          <w:b/>
        </w:rPr>
        <w:t>3.4.</w:t>
      </w:r>
      <w:r>
        <w:t xml:space="preserve"> Незалежне журі (діти) визначає свого переможця  по 10-бальній шкалі. </w:t>
      </w:r>
    </w:p>
    <w:p w:rsidR="00AE21BF" w:rsidRDefault="00AE21BF" w:rsidP="00133417">
      <w:r>
        <w:t>Найменшим балом є бал «4» (чотири).</w:t>
      </w:r>
    </w:p>
    <w:p w:rsidR="00AE21BF" w:rsidRDefault="00AE21BF" w:rsidP="00133417"/>
    <w:p w:rsidR="00AE21BF" w:rsidRDefault="00AE21BF" w:rsidP="00133417">
      <w:r>
        <w:t>Підсумкове рішення журі ухвалює після обговорення - більшістю голосів при відкритому голосуванні. Кожен член журі має один голос. У разі рівної кількості голосів голова журі має право двох голосів.</w:t>
      </w:r>
    </w:p>
    <w:p w:rsidR="00AE21BF" w:rsidRDefault="00AE21BF" w:rsidP="00133417"/>
    <w:p w:rsidR="00AE21BF" w:rsidRDefault="00AE21BF" w:rsidP="00133417">
      <w:r w:rsidRPr="00E256B8">
        <w:rPr>
          <w:b/>
        </w:rPr>
        <w:t xml:space="preserve">3.5. </w:t>
      </w:r>
      <w:r>
        <w:t>За рекомендацією журі кращі виконавці можуть бути нагороджені пільговими запрошеннями для участі в інших фестивальних та концертних програмах на території України та за кордоном.</w:t>
      </w:r>
    </w:p>
    <w:p w:rsidR="00AE21BF" w:rsidRDefault="00AE21BF" w:rsidP="00133417"/>
    <w:p w:rsidR="00AE21BF" w:rsidRPr="0061618F" w:rsidRDefault="00AE21BF" w:rsidP="00133417">
      <w:pPr>
        <w:rPr>
          <w:b/>
          <w:u w:val="single"/>
        </w:rPr>
      </w:pPr>
    </w:p>
    <w:p w:rsidR="00AE21BF" w:rsidRDefault="00AE21BF" w:rsidP="00133417">
      <w:pPr>
        <w:rPr>
          <w:b/>
          <w:u w:val="single"/>
        </w:rPr>
      </w:pPr>
    </w:p>
    <w:p w:rsidR="00AE21BF" w:rsidRDefault="00AE21BF" w:rsidP="00133417">
      <w:pPr>
        <w:rPr>
          <w:b/>
          <w:u w:val="single"/>
        </w:rPr>
      </w:pPr>
    </w:p>
    <w:p w:rsidR="00AE21BF" w:rsidRPr="0061618F" w:rsidRDefault="00AE21BF" w:rsidP="00133417">
      <w:pPr>
        <w:rPr>
          <w:b/>
          <w:u w:val="single"/>
        </w:rPr>
      </w:pPr>
      <w:r w:rsidRPr="0061618F">
        <w:rPr>
          <w:b/>
          <w:u w:val="single"/>
        </w:rPr>
        <w:t>4. ТЕХНІЧНІ ВИМОГИ ДЛЯ УЧАСТІ У КОНКУРСІ:</w:t>
      </w:r>
    </w:p>
    <w:p w:rsidR="00AE21BF" w:rsidRDefault="00AE21BF" w:rsidP="00133417"/>
    <w:p w:rsidR="00AE21BF" w:rsidRDefault="00AE21BF" w:rsidP="00133417">
      <w:r w:rsidRPr="0061618F">
        <w:rPr>
          <w:b/>
        </w:rPr>
        <w:t>4.1.</w:t>
      </w:r>
      <w:r>
        <w:t xml:space="preserve"> ВСІ ФОНОГРАМИ НАДСИЛАЮТЬСЯ ОРГАНІЗАТОРАМ НА </w:t>
      </w:r>
      <w:r w:rsidRPr="0061618F">
        <w:rPr>
          <w:b/>
          <w:u w:val="single"/>
        </w:rPr>
        <w:t>brightchildren@ukr.net</w:t>
      </w:r>
    </w:p>
    <w:p w:rsidR="00AE21BF" w:rsidRDefault="00AE21BF" w:rsidP="00133417">
      <w:r w:rsidRPr="002C1673">
        <w:rPr>
          <w:b/>
        </w:rPr>
        <w:t xml:space="preserve">ДО </w:t>
      </w:r>
      <w:r>
        <w:rPr>
          <w:b/>
        </w:rPr>
        <w:t>10 СЕРПНЯ</w:t>
      </w:r>
      <w:r w:rsidRPr="002C1673">
        <w:rPr>
          <w:b/>
        </w:rPr>
        <w:t xml:space="preserve"> 2017 РОКУ</w:t>
      </w:r>
      <w:r>
        <w:t xml:space="preserve"> У ФОРМАТІ </w:t>
      </w:r>
      <w:r w:rsidRPr="002C1673">
        <w:rPr>
          <w:b/>
        </w:rPr>
        <w:t>*.WAV</w:t>
      </w:r>
      <w:r>
        <w:t xml:space="preserve"> АБО У ФОРМАТІ </w:t>
      </w:r>
      <w:r w:rsidRPr="002C1673">
        <w:rPr>
          <w:b/>
        </w:rPr>
        <w:t>*.MP3</w:t>
      </w:r>
    </w:p>
    <w:p w:rsidR="00AE21BF" w:rsidRDefault="00AE21BF" w:rsidP="00133417"/>
    <w:p w:rsidR="00AE21BF" w:rsidRDefault="00AE21BF" w:rsidP="00133417">
      <w:r>
        <w:t>КОЖЕН ТРЕК МАЄ НАЗИВАТИСЯ ТАКИМ ЧИНОМ: НОМІНАЦІЯ, ВІКОВА КАТЕГОРІЯ, НАЗВА КОЛЕКТИВУ/ІМ'Я СОЛІСТА, НАЗВА КОНЦЕРТНОГО НОМЕРУ, АВТОРИ МУЗИКИ ТА СЛІВ КОМПОЗИЦІЇ</w:t>
      </w:r>
    </w:p>
    <w:p w:rsidR="00AE21BF" w:rsidRDefault="00AE21BF" w:rsidP="00133417"/>
    <w:p w:rsidR="00AE21BF" w:rsidRDefault="00AE21BF" w:rsidP="00133417">
      <w:r w:rsidRPr="002C1673">
        <w:rPr>
          <w:b/>
        </w:rPr>
        <w:t>4.2.</w:t>
      </w:r>
      <w:r>
        <w:t xml:space="preserve"> ВСІ ВІДЕО-ВІЗИТІВКИ НАДСИЛАЮТЬСЯ ОРГАНІЗАТОРАМ на пошту </w:t>
      </w:r>
      <w:r w:rsidRPr="002C1673">
        <w:rPr>
          <w:b/>
          <w:u w:val="single"/>
        </w:rPr>
        <w:t>brightchildren@ukr.net</w:t>
      </w:r>
      <w:r>
        <w:t xml:space="preserve"> до </w:t>
      </w:r>
      <w:r>
        <w:rPr>
          <w:b/>
        </w:rPr>
        <w:t>15 серпня</w:t>
      </w:r>
      <w:r w:rsidRPr="002C1673">
        <w:rPr>
          <w:b/>
        </w:rPr>
        <w:t xml:space="preserve"> 2017 року</w:t>
      </w:r>
      <w:r w:rsidRPr="002C1673">
        <w:t>.</w:t>
      </w:r>
    </w:p>
    <w:p w:rsidR="00AE21BF" w:rsidRDefault="00AE21BF" w:rsidP="00133417"/>
    <w:p w:rsidR="00AE21BF" w:rsidRDefault="00AE21BF" w:rsidP="00133417"/>
    <w:p w:rsidR="00AE21BF" w:rsidRPr="002C1673" w:rsidRDefault="00AE21BF" w:rsidP="00133417">
      <w:pPr>
        <w:rPr>
          <w:b/>
          <w:u w:val="single"/>
        </w:rPr>
      </w:pPr>
      <w:r w:rsidRPr="002C1673">
        <w:rPr>
          <w:b/>
          <w:u w:val="single"/>
        </w:rPr>
        <w:t>5. ОРГАНІЗАЦІЙНІ ВИМОГИ:</w:t>
      </w:r>
    </w:p>
    <w:p w:rsidR="00AE21BF" w:rsidRDefault="00AE21BF" w:rsidP="00133417"/>
    <w:p w:rsidR="00AE21BF" w:rsidRDefault="00AE21BF" w:rsidP="00133417">
      <w:r w:rsidRPr="002C1673">
        <w:rPr>
          <w:b/>
        </w:rPr>
        <w:t xml:space="preserve">5.1. </w:t>
      </w:r>
      <w:r>
        <w:t xml:space="preserve">Організації, фізичні особи, які делегують учасників, несуть витрати по їх проїзду до місця проведення конкурсу та назад, проживання і харчування на весь період конкурсу. </w:t>
      </w:r>
    </w:p>
    <w:p w:rsidR="00AE21BF" w:rsidRDefault="00AE21BF" w:rsidP="00133417">
      <w:pPr>
        <w:rPr>
          <w:b/>
        </w:rPr>
      </w:pPr>
    </w:p>
    <w:p w:rsidR="00AE21BF" w:rsidRDefault="00AE21BF" w:rsidP="00133417">
      <w:r w:rsidRPr="002C1673">
        <w:rPr>
          <w:b/>
        </w:rPr>
        <w:t xml:space="preserve">5.2. </w:t>
      </w:r>
      <w:r>
        <w:t xml:space="preserve">Творчі колективи повинні мати одну супроводжуючу особу, яка гарантує безпеку дитини (творчий керівник або батьки). </w:t>
      </w:r>
    </w:p>
    <w:p w:rsidR="00AE21BF" w:rsidRDefault="00AE21BF" w:rsidP="00133417">
      <w:pPr>
        <w:rPr>
          <w:b/>
        </w:rPr>
      </w:pPr>
    </w:p>
    <w:p w:rsidR="00AE21BF" w:rsidRDefault="00AE21BF" w:rsidP="00133417">
      <w:r w:rsidRPr="002C1673">
        <w:rPr>
          <w:b/>
        </w:rPr>
        <w:t xml:space="preserve">5.3. </w:t>
      </w:r>
      <w:r>
        <w:t>Під час проведення конкурсу, за потребою, Оргкомітет надає житло учаснику та особі, що його супроводжує.</w:t>
      </w:r>
    </w:p>
    <w:p w:rsidR="00AE21BF" w:rsidRDefault="00AE21BF" w:rsidP="00133417"/>
    <w:p w:rsidR="00AE21BF" w:rsidRDefault="00AE21BF" w:rsidP="00133417"/>
    <w:p w:rsidR="00AE21BF" w:rsidRPr="002C1673" w:rsidRDefault="00AE21BF" w:rsidP="00133417">
      <w:pPr>
        <w:rPr>
          <w:b/>
          <w:u w:val="single"/>
        </w:rPr>
      </w:pPr>
      <w:r w:rsidRPr="002C1673">
        <w:rPr>
          <w:b/>
          <w:u w:val="single"/>
        </w:rPr>
        <w:t>ПРОГРАМА КОНКУРСУ:</w:t>
      </w:r>
    </w:p>
    <w:p w:rsidR="00AE21BF" w:rsidRDefault="00AE21BF" w:rsidP="00133417"/>
    <w:p w:rsidR="00AE21BF" w:rsidRDefault="00AE21BF" w:rsidP="00133417">
      <w:r>
        <w:rPr>
          <w:b/>
        </w:rPr>
        <w:t>01</w:t>
      </w:r>
      <w:r w:rsidRPr="005078CB">
        <w:rPr>
          <w:b/>
        </w:rPr>
        <w:t>.</w:t>
      </w:r>
      <w:r>
        <w:rPr>
          <w:b/>
        </w:rPr>
        <w:t>09</w:t>
      </w:r>
      <w:r w:rsidRPr="005078CB">
        <w:rPr>
          <w:b/>
        </w:rPr>
        <w:t>.17</w:t>
      </w:r>
      <w:r>
        <w:t xml:space="preserve"> - Репетиція конкурсантів з бендом.</w:t>
      </w:r>
    </w:p>
    <w:p w:rsidR="00AE21BF" w:rsidRDefault="00AE21BF" w:rsidP="00133417"/>
    <w:p w:rsidR="00AE21BF" w:rsidRDefault="00AE21BF" w:rsidP="00133417">
      <w:r>
        <w:rPr>
          <w:b/>
        </w:rPr>
        <w:t>02</w:t>
      </w:r>
      <w:r w:rsidRPr="005078CB">
        <w:rPr>
          <w:b/>
        </w:rPr>
        <w:t>.</w:t>
      </w:r>
      <w:r>
        <w:rPr>
          <w:b/>
        </w:rPr>
        <w:t>09</w:t>
      </w:r>
      <w:r w:rsidRPr="005078CB">
        <w:rPr>
          <w:b/>
        </w:rPr>
        <w:t>.17</w:t>
      </w:r>
      <w:r>
        <w:t xml:space="preserve"> – Генеральна репетиція конкурсної програми (всі учасники конкурсу)</w:t>
      </w:r>
    </w:p>
    <w:p w:rsidR="00AE21BF" w:rsidRDefault="00AE21BF" w:rsidP="00133417"/>
    <w:p w:rsidR="00AE21BF" w:rsidRDefault="00AE21BF" w:rsidP="00133417">
      <w:r>
        <w:rPr>
          <w:b/>
        </w:rPr>
        <w:t>03</w:t>
      </w:r>
      <w:r w:rsidRPr="005078CB">
        <w:rPr>
          <w:b/>
        </w:rPr>
        <w:t>.</w:t>
      </w:r>
      <w:r>
        <w:rPr>
          <w:b/>
        </w:rPr>
        <w:t>09</w:t>
      </w:r>
      <w:r w:rsidRPr="005078CB">
        <w:rPr>
          <w:b/>
        </w:rPr>
        <w:t>.17</w:t>
      </w:r>
      <w:r>
        <w:t xml:space="preserve"> – Проведення конкурсу,  оголошення результатів та нагородження. </w:t>
      </w:r>
    </w:p>
    <w:p w:rsidR="00AE21BF" w:rsidRDefault="00AE21BF" w:rsidP="00133417">
      <w:r>
        <w:t xml:space="preserve">               Закриття конкурсу.</w:t>
      </w:r>
    </w:p>
    <w:p w:rsidR="00AE21BF" w:rsidRDefault="00AE21BF" w:rsidP="00133417"/>
    <w:p w:rsidR="00AE21BF" w:rsidRDefault="00AE21BF" w:rsidP="00133417">
      <w:r>
        <w:t xml:space="preserve"> </w:t>
      </w:r>
    </w:p>
    <w:p w:rsidR="00AE21BF" w:rsidRPr="002C1673" w:rsidRDefault="00AE21BF" w:rsidP="00133417">
      <w:pPr>
        <w:rPr>
          <w:b/>
          <w:u w:val="single"/>
        </w:rPr>
      </w:pPr>
      <w:r w:rsidRPr="002C1673">
        <w:rPr>
          <w:b/>
          <w:u w:val="single"/>
        </w:rPr>
        <w:t>КОНТАКТИ</w:t>
      </w:r>
    </w:p>
    <w:p w:rsidR="00AE21BF" w:rsidRDefault="00AE21BF" w:rsidP="00133417">
      <w:r>
        <w:t xml:space="preserve"> </w:t>
      </w:r>
    </w:p>
    <w:p w:rsidR="00AE21BF" w:rsidRDefault="00AE21BF" w:rsidP="00133417">
      <w:r w:rsidRPr="002C1673">
        <w:rPr>
          <w:b/>
        </w:rPr>
        <w:t>Тел</w:t>
      </w:r>
      <w:r w:rsidRPr="00FC7333">
        <w:rPr>
          <w:b/>
          <w:lang w:val="ru-RU"/>
        </w:rPr>
        <w:t>:</w:t>
      </w:r>
      <w:r>
        <w:t xml:space="preserve"> +38(067)724-35-78 +38(067)964-34-59</w:t>
      </w:r>
    </w:p>
    <w:p w:rsidR="00AE21BF" w:rsidRDefault="00AE21BF" w:rsidP="00133417"/>
    <w:p w:rsidR="00AE21BF" w:rsidRDefault="00AE21BF" w:rsidP="00133417">
      <w:r w:rsidRPr="002C1673">
        <w:rPr>
          <w:b/>
        </w:rPr>
        <w:t>Е-mail</w:t>
      </w:r>
      <w:r w:rsidRPr="00FC7333">
        <w:rPr>
          <w:b/>
          <w:lang w:val="ru-RU"/>
        </w:rPr>
        <w:t>:</w:t>
      </w:r>
      <w:r>
        <w:t xml:space="preserve"> </w:t>
      </w:r>
      <w:hyperlink r:id="rId7" w:history="1">
        <w:r w:rsidRPr="00204CEF">
          <w:rPr>
            <w:rStyle w:val="Hyperlink"/>
            <w:rFonts w:cs="Arial"/>
          </w:rPr>
          <w:t>brightchildren@ukr.net</w:t>
        </w:r>
      </w:hyperlink>
      <w:r>
        <w:t xml:space="preserve"> </w:t>
      </w:r>
    </w:p>
    <w:p w:rsidR="00AE21BF" w:rsidRDefault="00AE21BF" w:rsidP="00133417"/>
    <w:p w:rsidR="00AE21BF" w:rsidRDefault="00AE21BF" w:rsidP="00133417">
      <w:r w:rsidRPr="002C1673">
        <w:rPr>
          <w:b/>
        </w:rPr>
        <w:t>Facebook</w:t>
      </w:r>
      <w:r>
        <w:rPr>
          <w:b/>
          <w:lang w:val="en-US"/>
        </w:rPr>
        <w:t>:</w:t>
      </w:r>
      <w:r>
        <w:t xml:space="preserve"> </w:t>
      </w:r>
      <w:hyperlink r:id="rId8" w:history="1">
        <w:r w:rsidRPr="002C1673">
          <w:rPr>
            <w:rStyle w:val="Hyperlink"/>
            <w:rFonts w:cs="Arial"/>
          </w:rPr>
          <w:t>fb.me/brightchildrenua</w:t>
        </w:r>
      </w:hyperlink>
    </w:p>
    <w:p w:rsidR="00AE21BF" w:rsidRDefault="00AE21BF" w:rsidP="00133417"/>
    <w:p w:rsidR="00AE21BF" w:rsidRDefault="00AE21BF" w:rsidP="00133417"/>
    <w:p w:rsidR="00AE21BF" w:rsidRDefault="00AE21BF" w:rsidP="00133417"/>
    <w:p w:rsidR="00AE21BF" w:rsidRDefault="00AE21BF" w:rsidP="00133417"/>
    <w:p w:rsidR="00AE21BF" w:rsidRDefault="00AE21BF" w:rsidP="00133417"/>
    <w:p w:rsidR="00AE21BF" w:rsidRDefault="00AE21BF" w:rsidP="00133417"/>
    <w:p w:rsidR="00AE21BF" w:rsidRDefault="00AE21BF" w:rsidP="00133417">
      <w:r>
        <w:br w:type="page"/>
      </w: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9pt;width:539.55pt;height:742.95pt;z-index:-251658240" wrapcoords="-34 0 -34 21576 21600 21576 21600 0 -34 0">
            <v:imagedata r:id="rId9" o:title=""/>
            <w10:wrap type="through"/>
          </v:shape>
        </w:pict>
      </w:r>
      <w:bookmarkStart w:id="0" w:name="_GoBack"/>
      <w:bookmarkEnd w:id="0"/>
    </w:p>
    <w:sectPr w:rsidR="00AE21BF" w:rsidSect="00E02A57">
      <w:foot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1BF" w:rsidRDefault="00AE21BF" w:rsidP="00AE180C">
      <w:r>
        <w:separator/>
      </w:r>
    </w:p>
  </w:endnote>
  <w:endnote w:type="continuationSeparator" w:id="0">
    <w:p w:rsidR="00AE21BF" w:rsidRDefault="00AE21BF" w:rsidP="00AE18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1BF" w:rsidRDefault="00AE21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1BF" w:rsidRDefault="00AE21BF" w:rsidP="00AE180C">
      <w:r>
        <w:separator/>
      </w:r>
    </w:p>
  </w:footnote>
  <w:footnote w:type="continuationSeparator" w:id="0">
    <w:p w:rsidR="00AE21BF" w:rsidRDefault="00AE21BF" w:rsidP="00AE18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F5B04"/>
    <w:multiLevelType w:val="hybridMultilevel"/>
    <w:tmpl w:val="F19A6546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71A6E"/>
    <w:multiLevelType w:val="hybridMultilevel"/>
    <w:tmpl w:val="6034229C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F4E18"/>
    <w:multiLevelType w:val="hybridMultilevel"/>
    <w:tmpl w:val="4E4895E2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11AC7"/>
    <w:multiLevelType w:val="hybridMultilevel"/>
    <w:tmpl w:val="0E6812E6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8766A"/>
    <w:multiLevelType w:val="hybridMultilevel"/>
    <w:tmpl w:val="18C48FB8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D75ED"/>
    <w:multiLevelType w:val="hybridMultilevel"/>
    <w:tmpl w:val="8824347C"/>
    <w:lvl w:ilvl="0" w:tplc="815AE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DC30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46F87"/>
    <w:multiLevelType w:val="hybridMultilevel"/>
    <w:tmpl w:val="CE7ADEE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495A17"/>
    <w:multiLevelType w:val="hybridMultilevel"/>
    <w:tmpl w:val="CCC8A0E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CCD"/>
    <w:rsid w:val="00043490"/>
    <w:rsid w:val="000A08C5"/>
    <w:rsid w:val="000A458C"/>
    <w:rsid w:val="000C6619"/>
    <w:rsid w:val="00133417"/>
    <w:rsid w:val="001B6672"/>
    <w:rsid w:val="001F132B"/>
    <w:rsid w:val="001F77AB"/>
    <w:rsid w:val="00204CEF"/>
    <w:rsid w:val="0021328C"/>
    <w:rsid w:val="002908DE"/>
    <w:rsid w:val="002C1673"/>
    <w:rsid w:val="003D1788"/>
    <w:rsid w:val="003F2D74"/>
    <w:rsid w:val="00410D4A"/>
    <w:rsid w:val="004D0A4D"/>
    <w:rsid w:val="005078CB"/>
    <w:rsid w:val="00532326"/>
    <w:rsid w:val="005F19FE"/>
    <w:rsid w:val="0061618F"/>
    <w:rsid w:val="00616822"/>
    <w:rsid w:val="00677014"/>
    <w:rsid w:val="006859BE"/>
    <w:rsid w:val="007545EC"/>
    <w:rsid w:val="00886B62"/>
    <w:rsid w:val="008F002B"/>
    <w:rsid w:val="009304C3"/>
    <w:rsid w:val="00937F7F"/>
    <w:rsid w:val="009779CF"/>
    <w:rsid w:val="009E6966"/>
    <w:rsid w:val="00A00E82"/>
    <w:rsid w:val="00A8544C"/>
    <w:rsid w:val="00AE180C"/>
    <w:rsid w:val="00AE21BF"/>
    <w:rsid w:val="00AE30A5"/>
    <w:rsid w:val="00B91E67"/>
    <w:rsid w:val="00BD4791"/>
    <w:rsid w:val="00C411FE"/>
    <w:rsid w:val="00D63D26"/>
    <w:rsid w:val="00D97108"/>
    <w:rsid w:val="00E025BD"/>
    <w:rsid w:val="00E02A57"/>
    <w:rsid w:val="00E16C8B"/>
    <w:rsid w:val="00E256B8"/>
    <w:rsid w:val="00EA2CCD"/>
    <w:rsid w:val="00EB7909"/>
    <w:rsid w:val="00EC5D92"/>
    <w:rsid w:val="00FC2E03"/>
    <w:rsid w:val="00FC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A57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779C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C1673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AE180C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E18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E180C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E180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me/brightchildren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ightchildren@ukr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83</TotalTime>
  <Pages>4</Pages>
  <Words>3291</Words>
  <Characters>1876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Инструктор</cp:lastModifiedBy>
  <cp:revision>17</cp:revision>
  <dcterms:created xsi:type="dcterms:W3CDTF">2017-06-04T10:12:00Z</dcterms:created>
  <dcterms:modified xsi:type="dcterms:W3CDTF">2017-07-31T11:20:00Z</dcterms:modified>
</cp:coreProperties>
</file>